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8A" w:rsidRPr="00323100" w:rsidRDefault="00743F8A" w:rsidP="0094274F">
      <w:pPr>
        <w:jc w:val="center"/>
        <w:rPr>
          <w:b/>
          <w:sz w:val="28"/>
          <w:szCs w:val="28"/>
        </w:rPr>
      </w:pPr>
      <w:bookmarkStart w:id="0" w:name="_Toc288394065"/>
      <w:bookmarkStart w:id="1" w:name="_Toc288410532"/>
      <w:bookmarkStart w:id="2" w:name="_Toc288410661"/>
      <w:bookmarkStart w:id="3" w:name="_Toc424564308"/>
    </w:p>
    <w:p w:rsidR="00743F8A" w:rsidRPr="00323100" w:rsidRDefault="00743F8A" w:rsidP="0094274F">
      <w:pPr>
        <w:ind w:left="4956" w:firstLine="708"/>
        <w:rPr>
          <w:b/>
          <w:sz w:val="28"/>
          <w:szCs w:val="28"/>
        </w:rPr>
      </w:pPr>
    </w:p>
    <w:p w:rsidR="00743F8A" w:rsidRPr="00323100" w:rsidRDefault="00743F8A" w:rsidP="0094274F">
      <w:pPr>
        <w:ind w:left="4956" w:firstLine="708"/>
        <w:rPr>
          <w:b/>
          <w:sz w:val="28"/>
          <w:szCs w:val="28"/>
        </w:rPr>
      </w:pPr>
    </w:p>
    <w:p w:rsidR="00743F8A" w:rsidRPr="00A04C8A" w:rsidRDefault="00743F8A" w:rsidP="0094274F">
      <w:pPr>
        <w:ind w:firstLine="708"/>
        <w:jc w:val="center"/>
        <w:rPr>
          <w:b/>
          <w:sz w:val="28"/>
          <w:szCs w:val="28"/>
        </w:rPr>
      </w:pPr>
      <w:r w:rsidRPr="00A04C8A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5" o:title=""/>
          </v:shape>
        </w:pict>
      </w:r>
    </w:p>
    <w:p w:rsidR="00743F8A" w:rsidRDefault="00743F8A" w:rsidP="0094274F">
      <w:pPr>
        <w:jc w:val="center"/>
        <w:rPr>
          <w:b/>
        </w:rPr>
        <w:sectPr w:rsidR="00743F8A" w:rsidSect="0032310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43F8A" w:rsidRPr="00F6784E" w:rsidRDefault="00743F8A" w:rsidP="00323100">
      <w:pPr>
        <w:spacing w:line="360" w:lineRule="auto"/>
        <w:jc w:val="center"/>
        <w:rPr>
          <w:b/>
          <w:sz w:val="28"/>
          <w:szCs w:val="28"/>
        </w:rPr>
      </w:pPr>
      <w:r w:rsidRPr="00F6784E">
        <w:rPr>
          <w:b/>
          <w:noProof/>
          <w:sz w:val="28"/>
          <w:szCs w:val="28"/>
        </w:rPr>
        <w:t>Планируемые предметные результаты </w:t>
      </w:r>
    </w:p>
    <w:bookmarkEnd w:id="0"/>
    <w:bookmarkEnd w:id="1"/>
    <w:bookmarkEnd w:id="2"/>
    <w:bookmarkEnd w:id="3"/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 результате изучения курса «Окружающий мир» обучающиеся на уровне начального общего образования: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pacing w:val="-4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pacing w:val="-4"/>
          <w:sz w:val="28"/>
          <w:szCs w:val="28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7261C4">
        <w:rPr>
          <w:rStyle w:val="Zag11"/>
          <w:rFonts w:eastAsia="@Arial Unicode MS"/>
          <w:sz w:val="28"/>
          <w:szCs w:val="28"/>
        </w:rPr>
        <w:t>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7261C4">
        <w:rPr>
          <w:rStyle w:val="Zag11"/>
          <w:rFonts w:eastAsia="@Arial Unicode MS"/>
          <w:sz w:val="28"/>
          <w:szCs w:val="28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743F8A" w:rsidRPr="007261C4" w:rsidRDefault="00743F8A" w:rsidP="00323100">
      <w:pPr>
        <w:tabs>
          <w:tab w:val="left" w:pos="142"/>
          <w:tab w:val="left" w:leader="dot" w:pos="624"/>
          <w:tab w:val="left" w:pos="709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>
        <w:rPr>
          <w:rStyle w:val="Zag11"/>
          <w:rFonts w:eastAsia="@Arial Unicode MS"/>
          <w:sz w:val="28"/>
          <w:szCs w:val="28"/>
        </w:rPr>
        <w:t xml:space="preserve">- </w:t>
      </w:r>
      <w:r w:rsidRPr="007261C4">
        <w:rPr>
          <w:rStyle w:val="Zag11"/>
          <w:rFonts w:eastAsia="@Arial Unicode MS"/>
          <w:sz w:val="28"/>
          <w:szCs w:val="28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43F8A" w:rsidRPr="00BD7394" w:rsidRDefault="00743F8A" w:rsidP="00323100">
      <w:pPr>
        <w:pStyle w:val="a"/>
        <w:tabs>
          <w:tab w:val="left" w:pos="709"/>
        </w:tabs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7261C4">
        <w:rPr>
          <w:rStyle w:val="Zag11"/>
          <w:rFonts w:eastAsia="@Arial Unicode MS"/>
          <w:color w:val="auto"/>
          <w:sz w:val="28"/>
          <w:szCs w:val="28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743F8A" w:rsidRPr="00BD7394" w:rsidRDefault="00743F8A" w:rsidP="00323100">
      <w:pPr>
        <w:pStyle w:val="4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Человек и природа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43F8A" w:rsidRPr="00CB6752" w:rsidRDefault="00743F8A" w:rsidP="00323100">
      <w:pPr>
        <w:pStyle w:val="21"/>
        <w:ind w:firstLine="567"/>
      </w:pPr>
      <w:r w:rsidRPr="003C0745">
        <w:t xml:space="preserve">узнавать изученные объекты </w:t>
      </w:r>
      <w:r w:rsidRPr="00CB6752">
        <w:t>и явления живой и неживой природы;</w:t>
      </w:r>
    </w:p>
    <w:p w:rsidR="00743F8A" w:rsidRPr="00797ECB" w:rsidRDefault="00743F8A" w:rsidP="00323100">
      <w:pPr>
        <w:pStyle w:val="21"/>
        <w:ind w:firstLine="567"/>
      </w:pPr>
      <w:r w:rsidRPr="00BD3307">
        <w:rPr>
          <w:spacing w:val="2"/>
        </w:rPr>
        <w:t xml:space="preserve">описывать на основе предложенного плана изученные </w:t>
      </w:r>
      <w:r w:rsidRPr="00FF3660">
        <w:t>объекты и явления живой и неживой приро</w:t>
      </w:r>
      <w:r w:rsidRPr="00797ECB">
        <w:t>ды, выделять их существенные признаки;</w:t>
      </w:r>
    </w:p>
    <w:p w:rsidR="00743F8A" w:rsidRPr="002C5232" w:rsidRDefault="00743F8A" w:rsidP="00323100">
      <w:pPr>
        <w:pStyle w:val="21"/>
        <w:ind w:firstLine="567"/>
      </w:pPr>
      <w:r w:rsidRPr="004902B1">
        <w:t>сравнивать объекты живой и неживой природы на основе внешних признаков или известных характерных свойств</w:t>
      </w:r>
      <w:r w:rsidRPr="002C5232">
        <w:t>и проводить простейшую классификацию изученных объектов природы;</w:t>
      </w:r>
    </w:p>
    <w:p w:rsidR="00743F8A" w:rsidRPr="002C5232" w:rsidRDefault="00743F8A" w:rsidP="00323100">
      <w:pPr>
        <w:pStyle w:val="21"/>
        <w:ind w:firstLine="567"/>
      </w:pPr>
      <w:r w:rsidRPr="002C5232"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743F8A" w:rsidRPr="002C5232" w:rsidRDefault="00743F8A" w:rsidP="00323100">
      <w:pPr>
        <w:pStyle w:val="21"/>
        <w:ind w:firstLine="567"/>
      </w:pPr>
      <w:r w:rsidRPr="002C5232">
        <w:t>и правилам техники безопасности при проведении наблюдений и опытов;</w:t>
      </w:r>
    </w:p>
    <w:p w:rsidR="00743F8A" w:rsidRPr="00012122" w:rsidRDefault="00743F8A" w:rsidP="00323100">
      <w:pPr>
        <w:pStyle w:val="21"/>
        <w:ind w:firstLine="567"/>
      </w:pPr>
      <w:r w:rsidRPr="00E417D8">
        <w:t xml:space="preserve">использовать естественно­научные тексты (на бумажных </w:t>
      </w:r>
      <w:r w:rsidRPr="00A87A29">
        <w:rPr>
          <w:spacing w:val="2"/>
        </w:rPr>
        <w:t xml:space="preserve">и электронных носителях, в том числе в контролируемом </w:t>
      </w:r>
      <w:r w:rsidRPr="00C6263C">
        <w:t>Интернете) с целью п</w:t>
      </w:r>
      <w:r w:rsidRPr="00012122">
        <w:t>оиска и извлечения информации, ответов на вопросы, объяснений, создания собственных устных или письменных высказываний;</w:t>
      </w:r>
    </w:p>
    <w:p w:rsidR="00743F8A" w:rsidRPr="003B2B4B" w:rsidRDefault="00743F8A" w:rsidP="00323100">
      <w:pPr>
        <w:pStyle w:val="21"/>
        <w:ind w:firstLine="567"/>
      </w:pPr>
      <w:r w:rsidRPr="005401CC">
        <w:t>использовать различные справочные издания (словарь по естествознанию, определитель растений и животных на основе иллюстраций, атлас карт</w:t>
      </w:r>
      <w:r w:rsidRPr="003B2B4B">
        <w:t>, в том числе и компьютерные издания) для поиска необходимой информации;</w:t>
      </w:r>
    </w:p>
    <w:p w:rsidR="00743F8A" w:rsidRPr="00B630CB" w:rsidRDefault="00743F8A" w:rsidP="00323100">
      <w:pPr>
        <w:pStyle w:val="21"/>
        <w:ind w:firstLine="567"/>
      </w:pPr>
      <w:r w:rsidRPr="00375003">
        <w:rPr>
          <w:spacing w:val="2"/>
        </w:rPr>
        <w:t xml:space="preserve">использовать готовые модели (глобус, карту, план) для </w:t>
      </w:r>
      <w:r w:rsidRPr="00B630CB">
        <w:t>объяснения явлений или описания свойств объектов;</w:t>
      </w:r>
    </w:p>
    <w:p w:rsidR="00743F8A" w:rsidRPr="00BD7394" w:rsidRDefault="00743F8A" w:rsidP="00323100">
      <w:pPr>
        <w:pStyle w:val="21"/>
        <w:ind w:firstLine="567"/>
      </w:pPr>
      <w:r w:rsidRPr="005B482A">
        <w:rPr>
          <w:spacing w:val="2"/>
        </w:rPr>
        <w:t xml:space="preserve">обнаруживать простейшие взаимосвязи между живой и </w:t>
      </w:r>
      <w:r w:rsidRPr="00BD7394"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743F8A" w:rsidRPr="00BD7394" w:rsidRDefault="00743F8A" w:rsidP="00323100">
      <w:pPr>
        <w:pStyle w:val="21"/>
        <w:ind w:firstLine="567"/>
      </w:pPr>
      <w:r w:rsidRPr="00BD7394"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743F8A" w:rsidRPr="00A87A29" w:rsidRDefault="00743F8A" w:rsidP="00323100">
      <w:pPr>
        <w:pStyle w:val="21"/>
        <w:ind w:firstLine="567"/>
      </w:pPr>
      <w:r w:rsidRPr="00BD7394">
        <w:rPr>
          <w:spacing w:val="-2"/>
        </w:rPr>
        <w:t>понимать необходимость здорового образа жизни, со</w:t>
      </w:r>
      <w:r w:rsidRPr="00BD7394">
        <w:t>блю</w:t>
      </w:r>
      <w:r w:rsidRPr="00BD7394">
        <w:rPr>
          <w:spacing w:val="2"/>
        </w:rPr>
        <w:t>дения правил безопасного поведения; использовать знания</w:t>
      </w:r>
      <w:r w:rsidRPr="00A87A29">
        <w:rPr>
          <w:spacing w:val="2"/>
        </w:rPr>
        <w:t>о строении и функционировании организма человека для</w:t>
      </w:r>
      <w:r w:rsidRPr="00A87A29">
        <w:t>сохранения и укрепления своего здоровья.</w:t>
      </w:r>
    </w:p>
    <w:p w:rsidR="00743F8A" w:rsidRPr="00BD7394" w:rsidRDefault="00743F8A" w:rsidP="00323100">
      <w:pPr>
        <w:pStyle w:val="a1"/>
        <w:spacing w:line="360" w:lineRule="auto"/>
        <w:ind w:firstLine="567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</w:rPr>
        <w:t>использовать при проведении практических работ инструменты ИКТ (фото</w:t>
      </w:r>
      <w:r w:rsidRPr="00BD7394">
        <w:rPr>
          <w:i/>
        </w:rPr>
        <w:noBreakHyphen/>
        <w:t xml:space="preserve"> и видеокамеру, микрофон и</w:t>
      </w:r>
      <w:r w:rsidRPr="00BD7394">
        <w:rPr>
          <w:i/>
        </w:rPr>
        <w:t> </w:t>
      </w:r>
      <w:r w:rsidRPr="00BD7394">
        <w:rPr>
          <w:i/>
        </w:rPr>
        <w:t>др.) для записи и обработки информации, готовить небольшие презентации по результатам наблюдений и опытов;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743F8A" w:rsidRPr="00BD7394" w:rsidRDefault="00743F8A" w:rsidP="00323100">
      <w:pPr>
        <w:pStyle w:val="21"/>
        <w:ind w:firstLine="567"/>
        <w:rPr>
          <w:i/>
          <w:spacing w:val="-4"/>
        </w:rPr>
      </w:pPr>
      <w:r w:rsidRPr="00BD7394">
        <w:rPr>
          <w:i/>
        </w:rPr>
        <w:t xml:space="preserve">осознавать ценность природы и необходимость нести </w:t>
      </w:r>
      <w:r w:rsidRPr="00BD7394">
        <w:rPr>
          <w:i/>
          <w:spacing w:val="-4"/>
        </w:rPr>
        <w:t>ответственность за е</w:t>
      </w:r>
      <w:r>
        <w:rPr>
          <w:i/>
          <w:spacing w:val="-4"/>
        </w:rPr>
        <w:t>е</w:t>
      </w:r>
      <w:r w:rsidRPr="00BD7394">
        <w:rPr>
          <w:i/>
          <w:spacing w:val="-4"/>
        </w:rPr>
        <w:t xml:space="preserve">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  <w:spacing w:val="2"/>
        </w:rPr>
        <w:t>пользоваться простыми навыками самоконтроля са</w:t>
      </w:r>
      <w:r w:rsidRPr="00BD7394">
        <w:rPr>
          <w:i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</w:rPr>
        <w:t xml:space="preserve">выполнять правила безопасного поведения в доме, на </w:t>
      </w:r>
      <w:r w:rsidRPr="00BD7394">
        <w:rPr>
          <w:i/>
          <w:spacing w:val="2"/>
        </w:rPr>
        <w:t>улице, природной среде, оказывать первую помощь при</w:t>
      </w:r>
      <w:r w:rsidRPr="00BD7394">
        <w:rPr>
          <w:i/>
        </w:rPr>
        <w:t>несложных несчастных случаях;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  <w:spacing w:val="2"/>
        </w:rPr>
        <w:t xml:space="preserve">планировать, контролировать и оценивать учебные </w:t>
      </w:r>
      <w:r w:rsidRPr="00BD7394">
        <w:rPr>
          <w:i/>
        </w:rPr>
        <w:t>действия в процессе познания окружающего мира в соответствии с поставленной задачей и условиями е</w:t>
      </w:r>
      <w:r>
        <w:rPr>
          <w:i/>
        </w:rPr>
        <w:t>е</w:t>
      </w:r>
      <w:r w:rsidRPr="00BD7394">
        <w:rPr>
          <w:i/>
        </w:rPr>
        <w:t xml:space="preserve"> реализации.</w:t>
      </w:r>
    </w:p>
    <w:p w:rsidR="00743F8A" w:rsidRPr="00BD7394" w:rsidRDefault="00743F8A" w:rsidP="00323100">
      <w:pPr>
        <w:pStyle w:val="4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Человек и общество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743F8A" w:rsidRPr="00FF3660" w:rsidRDefault="00743F8A" w:rsidP="00323100">
      <w:pPr>
        <w:pStyle w:val="21"/>
        <w:ind w:firstLine="567"/>
      </w:pPr>
      <w:r w:rsidRPr="003C0745">
        <w:t>узнавать государственную символику Российской Феде</w:t>
      </w:r>
      <w:r w:rsidRPr="00CB6752">
        <w:rPr>
          <w:spacing w:val="2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BD3307">
        <w:t>скую Федерацию, на карте России Моск</w:t>
      </w:r>
      <w:r w:rsidRPr="00FF3660">
        <w:t>ву, свой регион и его главный город;</w:t>
      </w:r>
    </w:p>
    <w:p w:rsidR="00743F8A" w:rsidRPr="004902B1" w:rsidRDefault="00743F8A" w:rsidP="00323100">
      <w:pPr>
        <w:pStyle w:val="21"/>
        <w:ind w:firstLine="567"/>
        <w:rPr>
          <w:spacing w:val="-2"/>
        </w:rPr>
      </w:pPr>
      <w:r w:rsidRPr="00797ECB">
        <w:t>различать прошлое, настоящее, будущее; соотносить из</w:t>
      </w:r>
      <w:r w:rsidRPr="004902B1">
        <w:rPr>
          <w:spacing w:val="-2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743F8A" w:rsidRPr="002C5232" w:rsidRDefault="00743F8A" w:rsidP="00323100">
      <w:pPr>
        <w:pStyle w:val="21"/>
        <w:ind w:firstLine="567"/>
      </w:pPr>
      <w:r w:rsidRPr="009B0659">
        <w:rPr>
          <w:spacing w:val="2"/>
        </w:rPr>
        <w:t xml:space="preserve">используя дополнительные источники информации (на </w:t>
      </w:r>
      <w:r w:rsidRPr="002C5232"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743F8A" w:rsidRPr="00A87A29" w:rsidRDefault="00743F8A" w:rsidP="00323100">
      <w:pPr>
        <w:pStyle w:val="21"/>
        <w:ind w:firstLine="567"/>
      </w:pPr>
      <w:r w:rsidRPr="002C5232">
        <w:rPr>
          <w:spacing w:val="2"/>
        </w:rPr>
        <w:t>оценивать характер взаимоотношений людей в различ</w:t>
      </w:r>
      <w:r w:rsidRPr="002C5232">
        <w:t xml:space="preserve">ных социальных группах (семья, группа сверстников, этнос), </w:t>
      </w:r>
      <w:r w:rsidRPr="00E417D8">
        <w:rPr>
          <w:spacing w:val="2"/>
        </w:rPr>
        <w:t>в том числе с позиции развития этических чувств, добро</w:t>
      </w:r>
      <w:r w:rsidRPr="00A87A29">
        <w:t>желательности и эмоционально­нравственной отзывчивости, понимания чувств других людей и сопереживания им;</w:t>
      </w:r>
    </w:p>
    <w:p w:rsidR="00743F8A" w:rsidRPr="005B482A" w:rsidRDefault="00743F8A" w:rsidP="00323100">
      <w:pPr>
        <w:pStyle w:val="21"/>
        <w:ind w:firstLine="567"/>
      </w:pPr>
      <w:r w:rsidRPr="00C6263C">
        <w:rPr>
          <w:spacing w:val="2"/>
        </w:rPr>
        <w:t xml:space="preserve">использовать различные справочные издания (словари, </w:t>
      </w:r>
      <w:r w:rsidRPr="00012122">
        <w:t>энциклопедии)</w:t>
      </w:r>
      <w:r w:rsidRPr="005401CC">
        <w:t xml:space="preserve"> и детскую литературу о человеке и обществе </w:t>
      </w:r>
      <w:r w:rsidRPr="003B2B4B">
        <w:rPr>
          <w:spacing w:val="2"/>
        </w:rPr>
        <w:t>с целью поиска информации, ответов на вопросы, объяснений, для создания собственных устных или письменных</w:t>
      </w:r>
      <w:r w:rsidRPr="005B482A">
        <w:t>высказываний.</w:t>
      </w:r>
    </w:p>
    <w:p w:rsidR="00743F8A" w:rsidRPr="00BD7394" w:rsidRDefault="00743F8A" w:rsidP="00323100">
      <w:pPr>
        <w:pStyle w:val="a1"/>
        <w:spacing w:line="360" w:lineRule="auto"/>
        <w:ind w:firstLine="567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</w:rPr>
        <w:t>осознавать свою неразрывную связь с разнообразными окружающими социальными группами;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743F8A" w:rsidRPr="00BD7394" w:rsidRDefault="00743F8A" w:rsidP="00323100">
      <w:pPr>
        <w:pStyle w:val="21"/>
        <w:ind w:firstLine="567"/>
        <w:rPr>
          <w:i/>
        </w:rPr>
      </w:pPr>
      <w:r w:rsidRPr="00BD7394">
        <w:rPr>
          <w:i/>
          <w:spacing w:val="2"/>
        </w:rPr>
        <w:t>наблюдать и описывать проявления богатства вну</w:t>
      </w:r>
      <w:r w:rsidRPr="00BD7394">
        <w:rPr>
          <w:i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743F8A" w:rsidRPr="00BD7394" w:rsidRDefault="00743F8A" w:rsidP="00323100">
      <w:pPr>
        <w:pStyle w:val="21"/>
        <w:ind w:firstLine="567"/>
        <w:rPr>
          <w:i/>
          <w:spacing w:val="-2"/>
        </w:rPr>
      </w:pPr>
      <w:r w:rsidRPr="00BD7394">
        <w:rPr>
          <w:i/>
          <w:spacing w:val="-2"/>
        </w:rPr>
        <w:t>проявлять уважение и готовность выполнять совместно установленные договор</w:t>
      </w:r>
      <w:r>
        <w:rPr>
          <w:i/>
          <w:spacing w:val="-2"/>
        </w:rPr>
        <w:t>е</w:t>
      </w:r>
      <w:r w:rsidRPr="00BD7394">
        <w:rPr>
          <w:i/>
          <w:spacing w:val="-2"/>
        </w:rPr>
        <w:t>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BD7394">
        <w:rPr>
          <w:i/>
        </w:rPr>
        <w:t xml:space="preserve">тивной деятельности в информационной образовательной </w:t>
      </w:r>
      <w:r w:rsidRPr="00BD7394">
        <w:rPr>
          <w:i/>
          <w:spacing w:val="-2"/>
        </w:rPr>
        <w:t>среде;</w:t>
      </w:r>
    </w:p>
    <w:p w:rsidR="00743F8A" w:rsidRPr="00C63587" w:rsidRDefault="00743F8A" w:rsidP="00323100">
      <w:pPr>
        <w:pStyle w:val="21"/>
        <w:ind w:firstLine="567"/>
      </w:pPr>
      <w:r w:rsidRPr="00BD7394">
        <w:rPr>
          <w:i/>
          <w:spacing w:val="2"/>
        </w:rPr>
        <w:t xml:space="preserve">определять общую цель в совместной деятельности </w:t>
      </w:r>
      <w:r w:rsidRPr="00BD7394">
        <w:rPr>
          <w:i/>
        </w:rPr>
        <w:t>и пути е</w:t>
      </w:r>
      <w:r>
        <w:rPr>
          <w:i/>
        </w:rPr>
        <w:t>е</w:t>
      </w:r>
      <w:r w:rsidRPr="00BD7394">
        <w:rPr>
          <w:i/>
        </w:rPr>
        <w:t xml:space="preserve">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743F8A" w:rsidRDefault="00743F8A" w:rsidP="00323100">
      <w:pPr>
        <w:pStyle w:val="21"/>
        <w:numPr>
          <w:ilvl w:val="0"/>
          <w:numId w:val="0"/>
        </w:numPr>
        <w:ind w:firstLine="567"/>
        <w:rPr>
          <w:i/>
        </w:rPr>
      </w:pPr>
    </w:p>
    <w:p w:rsidR="00743F8A" w:rsidRPr="00F6784E" w:rsidRDefault="00743F8A" w:rsidP="00323100">
      <w:pPr>
        <w:spacing w:line="360" w:lineRule="auto"/>
        <w:jc w:val="center"/>
        <w:rPr>
          <w:b/>
          <w:sz w:val="28"/>
          <w:szCs w:val="28"/>
        </w:rPr>
      </w:pPr>
      <w:r w:rsidRPr="00F6784E">
        <w:rPr>
          <w:b/>
          <w:noProof/>
          <w:sz w:val="28"/>
          <w:szCs w:val="28"/>
        </w:rPr>
        <w:t>Содержание курса</w:t>
      </w:r>
      <w:bookmarkStart w:id="4" w:name="_Toc288394089"/>
      <w:bookmarkStart w:id="5" w:name="_Toc288410556"/>
      <w:bookmarkStart w:id="6" w:name="_Toc288410685"/>
      <w:bookmarkStart w:id="7" w:name="_Toc424564333"/>
      <w:r w:rsidRPr="00F6784E">
        <w:rPr>
          <w:b/>
          <w:noProof/>
          <w:sz w:val="28"/>
          <w:szCs w:val="28"/>
        </w:rPr>
        <w:t xml:space="preserve"> «</w:t>
      </w:r>
      <w:r w:rsidRPr="00F6784E">
        <w:rPr>
          <w:b/>
          <w:sz w:val="28"/>
          <w:szCs w:val="28"/>
        </w:rPr>
        <w:t>Окружающий мир</w:t>
      </w:r>
      <w:bookmarkEnd w:id="4"/>
      <w:bookmarkEnd w:id="5"/>
      <w:bookmarkEnd w:id="6"/>
      <w:bookmarkEnd w:id="7"/>
      <w:r w:rsidRPr="00F6784E">
        <w:rPr>
          <w:b/>
          <w:sz w:val="28"/>
          <w:szCs w:val="28"/>
        </w:rPr>
        <w:t>»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Человек и природа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Природа.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Звезды и планеты.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Солнце</w:t>
      </w:r>
      <w:r w:rsidRPr="007261C4">
        <w:rPr>
          <w:rStyle w:val="Zag11"/>
          <w:rFonts w:eastAsia="@Arial Unicode MS"/>
          <w:sz w:val="28"/>
          <w:szCs w:val="28"/>
        </w:rPr>
        <w:t xml:space="preserve"> –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ближайшая к нам звезда, источник света и тепла для всего живого на Земле</w:t>
      </w:r>
      <w:r w:rsidRPr="007261C4">
        <w:rPr>
          <w:rStyle w:val="Zag11"/>
          <w:rFonts w:eastAsia="@Arial Unicode MS"/>
          <w:sz w:val="28"/>
          <w:szCs w:val="28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Важнейшие природные объекты своей страны, района</w:t>
      </w:r>
      <w:r w:rsidRPr="007261C4">
        <w:rPr>
          <w:rStyle w:val="Zag11"/>
          <w:rFonts w:eastAsia="@Arial Unicode MS"/>
          <w:sz w:val="28"/>
          <w:szCs w:val="28"/>
        </w:rPr>
        <w:t>. Ориентирование на местности. Компас.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Обращение Земли вокруг Солнца как причина смены времен года</w:t>
      </w:r>
      <w:r w:rsidRPr="007261C4">
        <w:rPr>
          <w:rStyle w:val="Zag11"/>
          <w:rFonts w:eastAsia="@Arial Unicode MS"/>
          <w:sz w:val="28"/>
          <w:szCs w:val="28"/>
        </w:rPr>
        <w:t>. Смена времен года в родном крае на основе наблюдений.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Предсказание погоды и его значение в жизни людей</w:t>
      </w:r>
      <w:r w:rsidRPr="007261C4">
        <w:rPr>
          <w:rStyle w:val="Zag11"/>
          <w:rFonts w:eastAsia="@Arial Unicode MS"/>
          <w:sz w:val="28"/>
          <w:szCs w:val="28"/>
        </w:rPr>
        <w:t>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Воздух – смесь газов. Свойства воздуха. Значение воздуха для растений, животных, человека.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Почва, ее состав, значение для живой природы и для хозяйственной жизни человека.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Растения, их разнообразие.части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Грибы: съедобные и ядовитые. Правила сбора грибов.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Лес, луг, водоем – единство живой и неживой природы (солнечный свет, воздух, вода, почва, растения, животные).</w:t>
      </w:r>
      <w:r w:rsidRPr="007261C4">
        <w:rPr>
          <w:rStyle w:val="Zag11"/>
          <w:rFonts w:eastAsia="@Arial Unicode MS"/>
          <w:iCs/>
          <w:sz w:val="28"/>
          <w:szCs w:val="28"/>
        </w:rPr>
        <w:t>Круговорот веществ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7261C4">
        <w:rPr>
          <w:rStyle w:val="Zag11"/>
          <w:rFonts w:eastAsia="@Arial Unicode MS"/>
          <w:sz w:val="28"/>
          <w:szCs w:val="28"/>
        </w:rPr>
        <w:t>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743F8A" w:rsidRPr="00557F36" w:rsidRDefault="00743F8A" w:rsidP="00323100">
      <w:pPr>
        <w:pStyle w:val="zag4"/>
        <w:tabs>
          <w:tab w:val="left" w:leader="dot" w:pos="624"/>
        </w:tabs>
        <w:spacing w:line="360" w:lineRule="auto"/>
        <w:ind w:firstLine="567"/>
        <w:jc w:val="both"/>
        <w:rPr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557F36"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Человек и общество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Внутренний мир человека: общее представление о человеческих свойствах и качествах</w:t>
      </w:r>
      <w:r w:rsidRPr="007261C4">
        <w:rPr>
          <w:rStyle w:val="Zag11"/>
          <w:rFonts w:eastAsia="@Arial Unicode MS"/>
          <w:sz w:val="28"/>
          <w:szCs w:val="28"/>
        </w:rPr>
        <w:t>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Хозяйство семьи</w:t>
      </w:r>
      <w:r w:rsidRPr="007261C4">
        <w:rPr>
          <w:rStyle w:val="Zag11"/>
          <w:rFonts w:eastAsia="@Arial Unicode MS"/>
          <w:sz w:val="28"/>
          <w:szCs w:val="28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i/>
          <w:iCs/>
          <w:sz w:val="28"/>
          <w:szCs w:val="28"/>
        </w:rPr>
      </w:pPr>
      <w:r w:rsidRPr="007F26C9">
        <w:rPr>
          <w:sz w:val="28"/>
          <w:szCs w:val="28"/>
        </w:rPr>
        <w:t>Общественный транспорт. Транспорт города и села. Наземный, воздушный и водный транспорт. Правила пользования транспортом (наземным, в том числе железнодорожным, воздушным и водным</w:t>
      </w:r>
      <w:r>
        <w:rPr>
          <w:sz w:val="28"/>
          <w:szCs w:val="28"/>
        </w:rPr>
        <w:t>)</w:t>
      </w:r>
      <w:r w:rsidRPr="007261C4">
        <w:rPr>
          <w:rStyle w:val="Zag11"/>
          <w:rFonts w:eastAsia="@Arial Unicode MS"/>
          <w:sz w:val="28"/>
          <w:szCs w:val="28"/>
        </w:rPr>
        <w:t xml:space="preserve">. </w:t>
      </w:r>
      <w:r>
        <w:rPr>
          <w:rStyle w:val="Zag11"/>
          <w:rFonts w:eastAsia="@Arial Unicode MS"/>
          <w:b/>
          <w:sz w:val="28"/>
          <w:szCs w:val="28"/>
        </w:rPr>
        <w:t xml:space="preserve">Безопасность на объектах железнодорожного транспорта и инфраструктуры.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Средства связи</w:t>
      </w:r>
      <w:r w:rsidRPr="007261C4">
        <w:rPr>
          <w:rStyle w:val="Zag11"/>
          <w:rFonts w:eastAsia="@Arial Unicode MS"/>
          <w:sz w:val="28"/>
          <w:szCs w:val="28"/>
        </w:rPr>
        <w:t xml:space="preserve">: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почта</w:t>
      </w:r>
      <w:r w:rsidRPr="007261C4">
        <w:rPr>
          <w:rStyle w:val="Zag11"/>
          <w:rFonts w:eastAsia="@Arial Unicode MS"/>
          <w:sz w:val="28"/>
          <w:szCs w:val="28"/>
        </w:rPr>
        <w:t xml:space="preserve">,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телеграф</w:t>
      </w:r>
      <w:r w:rsidRPr="007261C4">
        <w:rPr>
          <w:rStyle w:val="Zag11"/>
          <w:rFonts w:eastAsia="@Arial Unicode MS"/>
          <w:sz w:val="28"/>
          <w:szCs w:val="28"/>
        </w:rPr>
        <w:t xml:space="preserve">,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телефон, электронная почта, аудио- и видеочаты, форум.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i/>
          <w:iCs/>
          <w:sz w:val="28"/>
          <w:szCs w:val="28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</w:t>
      </w:r>
      <w:r>
        <w:rPr>
          <w:rStyle w:val="Zag11"/>
          <w:rFonts w:eastAsia="@Arial Unicode MS"/>
          <w:sz w:val="28"/>
          <w:szCs w:val="28"/>
        </w:rPr>
        <w:t>Международный женский день</w:t>
      </w:r>
      <w:r w:rsidRPr="007261C4">
        <w:rPr>
          <w:rStyle w:val="Zag11"/>
          <w:rFonts w:eastAsia="@Arial Unicode MS"/>
          <w:sz w:val="28"/>
          <w:szCs w:val="28"/>
        </w:rPr>
        <w:t>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Россия на карте, государственная граница России.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7261C4">
        <w:rPr>
          <w:rStyle w:val="Zag11"/>
          <w:rFonts w:eastAsia="@Arial Unicode MS"/>
          <w:i/>
          <w:iCs/>
          <w:sz w:val="28"/>
          <w:szCs w:val="28"/>
        </w:rPr>
        <w:t>разводные мосты через Неву</w:t>
      </w:r>
      <w:r w:rsidRPr="007261C4">
        <w:rPr>
          <w:rStyle w:val="Zag11"/>
          <w:rFonts w:eastAsia="@Arial Unicode MS"/>
          <w:sz w:val="28"/>
          <w:szCs w:val="28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743F8A" w:rsidRPr="007261C4" w:rsidRDefault="00743F8A" w:rsidP="00323100">
      <w:pPr>
        <w:tabs>
          <w:tab w:val="left" w:leader="dot" w:pos="624"/>
        </w:tabs>
        <w:spacing w:line="360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BD7394">
        <w:rPr>
          <w:rFonts w:ascii="Times New Roman" w:hAnsi="Times New Roman"/>
          <w:color w:val="auto"/>
          <w:sz w:val="28"/>
          <w:szCs w:val="28"/>
        </w:rPr>
        <w:t>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Правила безопасной жизни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Ценность здоровья и здорового образа жизни.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Режим дня школьника, чередование труда и отдыха в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здоровья. Личная ответственность каждого человека за со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помощь при л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гких травмах (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>ушиб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>порез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>ожог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),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>обмора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>живании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>перегреве</w:t>
      </w:r>
      <w:r w:rsidRPr="00BD7394">
        <w:rPr>
          <w:rFonts w:ascii="Times New Roman" w:hAnsi="Times New Roman"/>
          <w:color w:val="auto"/>
          <w:sz w:val="28"/>
          <w:szCs w:val="28"/>
        </w:rPr>
        <w:t>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7F26C9">
        <w:rPr>
          <w:rFonts w:ascii="Times New Roman" w:hAnsi="Times New Roman"/>
          <w:sz w:val="28"/>
          <w:szCs w:val="28"/>
        </w:rPr>
        <w:t>Дорога от дома до школы, правила безопасного поведения на дорогах, на транспорте (наземном, в том числе железнодорожном, воздушном и водном), в лесу, на водоеме в разное время года. Правила пожарной безопасности, основные правила обращения с газом, электричеством, водой</w:t>
      </w:r>
      <w:r w:rsidRPr="00BD7394">
        <w:rPr>
          <w:rFonts w:ascii="Times New Roman" w:hAnsi="Times New Roman"/>
          <w:color w:val="auto"/>
          <w:sz w:val="28"/>
          <w:szCs w:val="28"/>
        </w:rPr>
        <w:t>.</w:t>
      </w:r>
    </w:p>
    <w:p w:rsidR="00743F8A" w:rsidRPr="00BD7394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Правила безопасного поведения в природе.</w:t>
      </w:r>
    </w:p>
    <w:p w:rsidR="00743F8A" w:rsidRDefault="00743F8A" w:rsidP="00323100">
      <w:pPr>
        <w:pStyle w:val="a"/>
        <w:spacing w:line="360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Забота о здоровье и безопасности окружающих людей.</w:t>
      </w:r>
    </w:p>
    <w:p w:rsidR="00743F8A" w:rsidRDefault="00743F8A"/>
    <w:p w:rsidR="00743F8A" w:rsidRDefault="00743F8A">
      <w:bookmarkStart w:id="8" w:name="_GoBack"/>
      <w:bookmarkEnd w:id="8"/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7088"/>
        <w:gridCol w:w="1752"/>
      </w:tblGrid>
      <w:tr w:rsidR="00743F8A" w:rsidRPr="006838B9" w:rsidTr="007C3FA9">
        <w:trPr>
          <w:trHeight w:val="426"/>
        </w:trPr>
        <w:tc>
          <w:tcPr>
            <w:tcW w:w="9657" w:type="dxa"/>
            <w:gridSpan w:val="3"/>
            <w:noWrap/>
          </w:tcPr>
          <w:p w:rsidR="00743F8A" w:rsidRPr="00EA63C0" w:rsidRDefault="00743F8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>Тематическое планирование. 1 класс.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6838B9" w:rsidRDefault="00743F8A" w:rsidP="005D5E27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88" w:type="dxa"/>
          </w:tcPr>
          <w:p w:rsidR="00743F8A" w:rsidRPr="006838B9" w:rsidRDefault="00743F8A" w:rsidP="005D5E27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</w:t>
            </w:r>
            <w:r>
              <w:rPr>
                <w:color w:val="000000"/>
                <w:sz w:val="28"/>
                <w:szCs w:val="28"/>
              </w:rPr>
              <w:t>-</w:t>
            </w:r>
            <w:r w:rsidRPr="006838B9">
              <w:rPr>
                <w:color w:val="000000"/>
                <w:sz w:val="28"/>
                <w:szCs w:val="28"/>
              </w:rPr>
              <w:t>во часов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743F8A" w:rsidRPr="007C3FA9" w:rsidRDefault="00743F8A" w:rsidP="00F24D1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Младший школьник. </w:t>
            </w:r>
          </w:p>
        </w:tc>
        <w:tc>
          <w:tcPr>
            <w:tcW w:w="1752" w:type="dxa"/>
          </w:tcPr>
          <w:p w:rsidR="00743F8A" w:rsidRPr="00D3723C" w:rsidRDefault="00743F8A" w:rsidP="00F24D15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Природа. Правила поведения в природе.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Неживая и живая природа.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autoSpaceDE w:val="0"/>
              <w:autoSpaceDN w:val="0"/>
              <w:adjustRightInd w:val="0"/>
              <w:ind w:firstLine="34"/>
              <w:jc w:val="both"/>
              <w:textAlignment w:val="center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Правила безопасного поведения в природе.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Профессии людей. Взаимоотношения человека с другими людьми.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rPr>
          <w:trHeight w:val="389"/>
        </w:trPr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Уважительное отношение к своему и другим народам, их религии, культуре, истории.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Личная ответственность каждого человека за сохранность историко-культурного наследия своего края. Общее представление о вкладе в культуру человечества традиций и религиозных воззрений разных народов.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Правила поведения в школе, на уроке. Классный, школьный коллектив, совместная учеба, игры, отдых.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 xml:space="preserve">Дорога от дома до школы, правила безопасного поведения на дорогах, на транспорте в лесу, на водоеме в разное время года. </w:t>
            </w:r>
            <w:r w:rsidRPr="007C3FA9">
              <w:rPr>
                <w:rFonts w:eastAsia="@Arial Unicode MS"/>
                <w:sz w:val="28"/>
                <w:szCs w:val="28"/>
              </w:rPr>
              <w:t xml:space="preserve">Друзья, взаимоотношения между ними; ценность дружбы, согласия, взаимной помощи.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Правила взаимоотношений со взрослыми, сверстниками, культура поведения в школе и других общественных местах. Обращение к учителю.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Природные объекты и предметы, созданные человеком.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Человек – часть природы.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Природные объекты и предметы, созданные человеком.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Признаки предметов (цвет, форма, сравнительные размеры и др.).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Животные, их разнообразие.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Животные, их разнообразие.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Значение труда в жизни человека и общества.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Составление режима дня школьника.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Проведение спортивного праздника на основе традиционных детских игр народов своего края.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Семья – самое близкое окружение человека.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Семейные традиции.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Природные объекты и предметы, созданные человеком.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Правила пожарной безопасности, основные правила обращения с газом, электричеством, водой.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Наблюдение за погодой своего края.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Природные объекты и предметы, созданные человеком.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Природа.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Положительное и отрицательное влияние деятельности человека на природу (в том числе на примере окружающей местности).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Картины быта, труда, духовно-нравственные и культурные традиции людей в разные исторические времена.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Природа. Погода, ее составляющие. Предсказания погоды и его значение в жизни людей.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35-38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Насекомые, рыбы, птицы, звери, их отличия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b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Дикие и домашние животные.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Условия, необходимые для жизни животных (воздух, вода, тепло, пища).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b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Особенности питания разных животных (хищные, растительноядные, всеядные).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Главный город родного края: достопримечательности, история и характеристика отдельных исторических событий, связанных с ним.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Посильное участие в охране памятников истории и культуры своего края.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Праздники и памятные даты своего региона.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Родной край – частица России.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Положительное и отрицательное влияние деятельности человека на природу (в том числе на примере окружающей местности).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48-49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Растения, их разнообразие.части растения (корень, стебель, лист, цветок, плод, семя).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color w:val="FF000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Растения, их разнообразие.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Животные, их разнообразие.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Охрана памятников истории и культуры.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Выдающиеся люди разных эпох как носители базовых национальных ценностей.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Проведение дня памяти выдающегося земляка.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Наша Родина – Россия, Российская Федерация. Конституция – Основной закон Российской Федерации.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Природа.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Основные религии народов России: православие, ислам, иудаизм, буддизм.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Москва – столица России. Святыни Москвы – святыни России.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Охрана природных богатств: воды, воздуха, полезных ископаемых, растительного и животного мира.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Красная книга России, ее значение, отдельные представители растений и животных Красной книги.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Заповедники, национальные парки, их роль в охране природы. 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Личная ответственность человека за результаты своего труда и профессиональное мастерство.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Внимание к сверстникам, одноклассникам, плохо владеющим русским языком, помощь им в ориентации в учебной среде и окружающей обстановке.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Человек – член общества, носитель и создатель культуры.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 w:rsidRPr="00D3723C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D3723C" w:rsidTr="007C3FA9">
        <w:tblPrEx>
          <w:tblLook w:val="01E0"/>
        </w:tblPrEx>
        <w:tc>
          <w:tcPr>
            <w:tcW w:w="817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65-66</w:t>
            </w:r>
          </w:p>
        </w:tc>
        <w:tc>
          <w:tcPr>
            <w:tcW w:w="7088" w:type="dxa"/>
          </w:tcPr>
          <w:p w:rsidR="00743F8A" w:rsidRPr="007C3FA9" w:rsidRDefault="00743F8A" w:rsidP="007C3FA9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Внутренний мир человека: общее представление о человеческих свойствах и качествах.</w:t>
            </w:r>
          </w:p>
        </w:tc>
        <w:tc>
          <w:tcPr>
            <w:tcW w:w="1752" w:type="dxa"/>
          </w:tcPr>
          <w:p w:rsidR="00743F8A" w:rsidRPr="00D3723C" w:rsidRDefault="00743F8A" w:rsidP="008F4253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</w:tbl>
    <w:p w:rsidR="00743F8A" w:rsidRDefault="00743F8A">
      <w:pPr>
        <w:rPr>
          <w:sz w:val="28"/>
          <w:szCs w:val="28"/>
        </w:rPr>
      </w:pPr>
    </w:p>
    <w:p w:rsidR="00743F8A" w:rsidRDefault="00743F8A">
      <w:pPr>
        <w:rPr>
          <w:sz w:val="28"/>
          <w:szCs w:val="28"/>
        </w:rPr>
      </w:pPr>
    </w:p>
    <w:p w:rsidR="00743F8A" w:rsidRDefault="00743F8A">
      <w:pPr>
        <w:rPr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7088"/>
        <w:gridCol w:w="1559"/>
      </w:tblGrid>
      <w:tr w:rsidR="00743F8A" w:rsidRPr="006838B9" w:rsidTr="00342D99">
        <w:trPr>
          <w:trHeight w:val="426"/>
        </w:trPr>
        <w:tc>
          <w:tcPr>
            <w:tcW w:w="9498" w:type="dxa"/>
            <w:gridSpan w:val="3"/>
            <w:noWrap/>
          </w:tcPr>
          <w:p w:rsidR="00743F8A" w:rsidRPr="00EA63C0" w:rsidRDefault="00743F8A" w:rsidP="006743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43F8A" w:rsidRPr="00100AA6" w:rsidTr="00342D99">
        <w:tblPrEx>
          <w:tblLook w:val="01E0"/>
        </w:tblPrEx>
        <w:tc>
          <w:tcPr>
            <w:tcW w:w="851" w:type="dxa"/>
          </w:tcPr>
          <w:p w:rsidR="00743F8A" w:rsidRPr="00100AA6" w:rsidRDefault="00743F8A" w:rsidP="00342D99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88" w:type="dxa"/>
          </w:tcPr>
          <w:p w:rsidR="00743F8A" w:rsidRPr="00100AA6" w:rsidRDefault="00743F8A" w:rsidP="00342D99">
            <w:pPr>
              <w:tabs>
                <w:tab w:val="left" w:leader="dot" w:pos="624"/>
              </w:tabs>
              <w:ind w:firstLine="495"/>
              <w:jc w:val="center"/>
              <w:rPr>
                <w:rFonts w:eastAsia="@Arial Unicode MS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743F8A" w:rsidRPr="00100AA6" w:rsidRDefault="00743F8A" w:rsidP="00342D99">
            <w:pPr>
              <w:widowControl w:val="0"/>
              <w:autoSpaceDE w:val="0"/>
              <w:autoSpaceDN w:val="0"/>
              <w:adjustRightInd w:val="0"/>
              <w:ind w:firstLine="33"/>
              <w:rPr>
                <w:b/>
                <w:i/>
                <w:snapToGrid w:val="0"/>
              </w:rPr>
            </w:pPr>
            <w:r w:rsidRPr="006838B9">
              <w:rPr>
                <w:color w:val="000000"/>
                <w:sz w:val="28"/>
                <w:szCs w:val="28"/>
              </w:rPr>
              <w:t>Кол</w:t>
            </w:r>
            <w:r>
              <w:rPr>
                <w:color w:val="000000"/>
                <w:sz w:val="28"/>
                <w:szCs w:val="28"/>
              </w:rPr>
              <w:t>-</w:t>
            </w:r>
            <w:r w:rsidRPr="006838B9">
              <w:rPr>
                <w:color w:val="000000"/>
                <w:sz w:val="28"/>
                <w:szCs w:val="28"/>
              </w:rPr>
              <w:t>во часов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Народы, населяющие Россию, их обычаи, характерные особенности быта (по выбору).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iCs/>
                <w:sz w:val="28"/>
                <w:szCs w:val="28"/>
              </w:rPr>
              <w:t>Солнце</w:t>
            </w:r>
            <w:r w:rsidRPr="006F5FD5">
              <w:rPr>
                <w:rFonts w:eastAsia="@Arial Unicode MS"/>
                <w:sz w:val="28"/>
                <w:szCs w:val="28"/>
              </w:rPr>
              <w:t xml:space="preserve"> – </w:t>
            </w:r>
            <w:r w:rsidRPr="006F5FD5">
              <w:rPr>
                <w:rFonts w:eastAsia="@Arial Unicode MS"/>
                <w:iCs/>
                <w:sz w:val="28"/>
                <w:szCs w:val="28"/>
              </w:rPr>
              <w:t>ближайшая к нам звезда, источник света и тепла для всего живого на Земле</w:t>
            </w:r>
            <w:r w:rsidRPr="006F5FD5">
              <w:rPr>
                <w:rFonts w:eastAsia="@Arial Unicode MS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3-4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Земля – планета, общее представление о форме и размерах Земли. Звезды и планеты.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rPr>
          <w:trHeight w:val="389"/>
        </w:trPr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rPr>
          <w:trHeight w:val="389"/>
        </w:trPr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9-10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Вращение Земли как причина смены дня и ночи.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Зависимость жизни человека от природы.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Народный календарь (приметы, поговорки, пословицы), определяющий сезонный труд людей.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Освоение человеком законов жизни природы посредством практической деятельности. 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Смена времен года в родном крае на основе наблюдений.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 Осень.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Этическое и эстетическое значение природы в жизни человека.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Звезды и планеты.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19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Дикорастущие и культурные растения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20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Особенности труда людей родного края, их профессии.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явлений природы: смена времен года, снегопад, листопад, перелеты птиц, смена времени суток, рассвет, закат, ветер, дождь, гроза.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Дикорастущие и культурные растения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Грибы: съедобные и ядовитые. Правила сбора грибов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24-25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Насекомые, рыбы, птицы, звери, их отличия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26-27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Роль животных в природе и жизни людей, бережное отношение человека к животным.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Особенности питания разных животных (хищные, растительноядные, всеядные).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rPr>
          <w:trHeight w:val="195"/>
        </w:trPr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29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Осень.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30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 Осень.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 xml:space="preserve">Первая </w:t>
            </w:r>
            <w:r w:rsidRPr="006F5FD5">
              <w:rPr>
                <w:spacing w:val="2"/>
                <w:sz w:val="28"/>
                <w:szCs w:val="28"/>
              </w:rPr>
              <w:t>помощь при легких травмах (</w:t>
            </w:r>
            <w:r w:rsidRPr="006F5FD5">
              <w:rPr>
                <w:iCs/>
                <w:spacing w:val="2"/>
                <w:sz w:val="28"/>
                <w:szCs w:val="28"/>
              </w:rPr>
              <w:t>ушиб</w:t>
            </w:r>
            <w:r w:rsidRPr="006F5FD5">
              <w:rPr>
                <w:spacing w:val="2"/>
                <w:sz w:val="28"/>
                <w:szCs w:val="28"/>
              </w:rPr>
              <w:t xml:space="preserve">, </w:t>
            </w:r>
            <w:r w:rsidRPr="006F5FD5">
              <w:rPr>
                <w:iCs/>
                <w:spacing w:val="2"/>
                <w:sz w:val="28"/>
                <w:szCs w:val="28"/>
              </w:rPr>
              <w:t>порез</w:t>
            </w:r>
            <w:r w:rsidRPr="006F5FD5">
              <w:rPr>
                <w:spacing w:val="2"/>
                <w:sz w:val="28"/>
                <w:szCs w:val="28"/>
              </w:rPr>
              <w:t xml:space="preserve">, </w:t>
            </w:r>
            <w:r w:rsidRPr="006F5FD5">
              <w:rPr>
                <w:iCs/>
                <w:spacing w:val="2"/>
                <w:sz w:val="28"/>
                <w:szCs w:val="28"/>
              </w:rPr>
              <w:t>ожог</w:t>
            </w:r>
            <w:r w:rsidRPr="006F5FD5">
              <w:rPr>
                <w:spacing w:val="2"/>
                <w:sz w:val="28"/>
                <w:szCs w:val="28"/>
              </w:rPr>
              <w:t xml:space="preserve">), </w:t>
            </w:r>
            <w:r w:rsidRPr="006F5FD5">
              <w:rPr>
                <w:iCs/>
                <w:spacing w:val="2"/>
                <w:sz w:val="28"/>
                <w:szCs w:val="28"/>
              </w:rPr>
              <w:t>обмора</w:t>
            </w:r>
            <w:r w:rsidRPr="006F5FD5">
              <w:rPr>
                <w:iCs/>
                <w:sz w:val="28"/>
                <w:szCs w:val="28"/>
              </w:rPr>
              <w:t>живании</w:t>
            </w:r>
            <w:r w:rsidRPr="006F5FD5">
              <w:rPr>
                <w:sz w:val="28"/>
                <w:szCs w:val="28"/>
              </w:rPr>
              <w:t xml:space="preserve">, </w:t>
            </w:r>
            <w:r w:rsidRPr="006F5FD5">
              <w:rPr>
                <w:iCs/>
                <w:sz w:val="28"/>
                <w:szCs w:val="28"/>
              </w:rPr>
              <w:t>перегреве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Осень.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34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35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36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39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Растения в домашней аптечке.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40-41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Размножение животных (насекомые, рыбы, птицы, звери).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tabs>
                <w:tab w:val="left" w:leader="dot" w:pos="624"/>
              </w:tabs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Животные родного края, их названия, краткая характеристика на основе наблюдений.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Зима.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44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Проведение дня памяти выдающегося земляка.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45-46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Забота о здоровье и безопасности окружающих людей.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Времена года, их особенности (на основе наблюдений). Весна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49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50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Условия, необходимые для жизни растения (свет, тепло, воздух, вода).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54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55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56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57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Трудолюбие как общественно значимая ценность в культуре народов России и мира.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59-60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Личная ответственность каждого человека за состояние своего здоровья и здоровья окружающих его людей. 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61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Весна.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62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Времена года, их особенности (на основе наблюдений). </w:t>
            </w:r>
            <w:r w:rsidRPr="006F5FD5">
              <w:rPr>
                <w:sz w:val="28"/>
                <w:szCs w:val="28"/>
              </w:rPr>
              <w:t>Лето.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63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Времена года, их особенности (на основе наблюдений).</w:t>
            </w:r>
            <w:r w:rsidRPr="006F5FD5">
              <w:rPr>
                <w:sz w:val="28"/>
                <w:szCs w:val="28"/>
              </w:rPr>
              <w:t xml:space="preserve"> Лето.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6F5FD5" w:rsidTr="00342D99">
        <w:tblPrEx>
          <w:tblLook w:val="01E0"/>
        </w:tblPrEx>
        <w:tc>
          <w:tcPr>
            <w:tcW w:w="851" w:type="dxa"/>
          </w:tcPr>
          <w:p w:rsidR="00743F8A" w:rsidRPr="006F5FD5" w:rsidRDefault="00743F8A" w:rsidP="006F5FD5">
            <w:pPr>
              <w:widowControl w:val="0"/>
              <w:tabs>
                <w:tab w:val="left" w:pos="786"/>
              </w:tabs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64-68</w:t>
            </w:r>
          </w:p>
        </w:tc>
        <w:tc>
          <w:tcPr>
            <w:tcW w:w="7088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559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ind w:firstLine="426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5</w:t>
            </w:r>
          </w:p>
        </w:tc>
      </w:tr>
    </w:tbl>
    <w:p w:rsidR="00743F8A" w:rsidRDefault="00743F8A">
      <w:pPr>
        <w:rPr>
          <w:sz w:val="28"/>
          <w:szCs w:val="28"/>
        </w:rPr>
      </w:pPr>
    </w:p>
    <w:tbl>
      <w:tblPr>
        <w:tblW w:w="94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3"/>
        <w:gridCol w:w="6690"/>
        <w:gridCol w:w="1701"/>
      </w:tblGrid>
      <w:tr w:rsidR="00743F8A" w:rsidRPr="006838B9" w:rsidTr="00937294">
        <w:trPr>
          <w:trHeight w:val="426"/>
        </w:trPr>
        <w:tc>
          <w:tcPr>
            <w:tcW w:w="9464" w:type="dxa"/>
            <w:gridSpan w:val="3"/>
            <w:noWrap/>
          </w:tcPr>
          <w:p w:rsidR="00743F8A" w:rsidRPr="00EA63C0" w:rsidRDefault="00743F8A" w:rsidP="006743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  <w:vAlign w:val="center"/>
          </w:tcPr>
          <w:p w:rsidR="00743F8A" w:rsidRPr="006F5FD5" w:rsidRDefault="00743F8A" w:rsidP="006F5F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№ п/п</w:t>
            </w:r>
          </w:p>
        </w:tc>
        <w:tc>
          <w:tcPr>
            <w:tcW w:w="6690" w:type="dxa"/>
            <w:vAlign w:val="center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Тема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Кол-во часов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Россия на карте, государственная граница России. Россия- многонациональная страна.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Компас.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Географическая карта и план.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Географическая карта и план. Важнейшие объекты страны, района.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Обращение Земли вокруг Солнца как причина смены времен года.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rPr>
          <w:trHeight w:val="389"/>
        </w:trPr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Страны и народы мира.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rPr>
          <w:trHeight w:val="389"/>
        </w:trPr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 xml:space="preserve">Общественный транспорт.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Транспорт города и села. Наземный, воздушный и водный транспорт. Правила пользования транспортом (наземным, в том числе железнодорожным, воздушным и водным</w:t>
            </w:r>
            <w:r w:rsidRPr="006F5FD5">
              <w:rPr>
                <w:rFonts w:eastAsia="@Arial Unicode MS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Средства связи: почта, телеграф, телефон, электронная почта, аудио- и видеочаты, форум.Средства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Воздух – смесь газов.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Свойства воздуха. Разнообразие веществ в окружающем мире.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Глобус как модель Земли. Смена дня и ночи на Земле.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93729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Почва, ее состав, значение для живой природы и для хозяйственной жизни человека.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93729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Вещество. Вода. Свойства воды.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iCs/>
                <w:sz w:val="28"/>
                <w:szCs w:val="28"/>
              </w:rPr>
              <w:t>Круговорот веществ</w:t>
            </w:r>
            <w:r w:rsidRPr="006F5FD5">
              <w:rPr>
                <w:rFonts w:eastAsia="@Arial Unicode MS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Полезные ископаемые, их значение в хозяйстве человека, бережное отношение людей к полезным ископаемым.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Полезные ископаемые родного края (2–3 примера).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Наблюдение роста растений, фиксация изменений.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Деревья, кустарники, травы.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Примеры веществ: соль, сахар, вода, природный газ.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ind w:firstLine="99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Твердые тела, жидкости, газы. Простейшие практические работы с веществами, жидкостями, газами.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26-30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Лес, луг, водоем – единство живой и неживой природы (солнечный свет, воздух, вода, почва, растения, животные).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32-33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Лес, луг, водоем – единство живой и неживой природы (солнечный свет, воздух, вода, почва, растения, животные).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Водоемы, их разнообразие (океан, море, река, озеро, пруд); использование человеком.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ind w:firstLine="99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Роль растений в природе и жизни людей, бережное отношение человека к растениям.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Растения родного края, названия и краткая характеристика на основе наблюдений.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rPr>
          <w:trHeight w:val="402"/>
        </w:trPr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Святыни родного края.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Важные сведения из истории родного края.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Родословная.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Имена и фамилии членов семьи.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Составление схемы родословного древа, истории семьи.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i/>
                <w:iCs/>
                <w:sz w:val="28"/>
                <w:szCs w:val="28"/>
              </w:rPr>
              <w:t>Хозяйство семьи</w:t>
            </w:r>
            <w:r w:rsidRPr="006F5FD5">
              <w:rPr>
                <w:rFonts w:eastAsia="@Arial Unicode MS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Забота о детях, престарелых, больных – долг каждого человека.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  <w:tcBorders>
              <w:bottom w:val="nil"/>
            </w:tcBorders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690" w:type="dxa"/>
            <w:tcBorders>
              <w:bottom w:val="nil"/>
            </w:tcBorders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Взаимоотношения в семье и взаимопомощь членов семьи. Оказание посильной помощи взрослым.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autoSpaceDE w:val="0"/>
              <w:autoSpaceDN w:val="0"/>
              <w:adjustRightInd w:val="0"/>
              <w:textAlignment w:val="center"/>
              <w:rPr>
                <w:sz w:val="28"/>
                <w:szCs w:val="28"/>
              </w:rPr>
            </w:pPr>
            <w:r w:rsidRPr="006F5FD5">
              <w:rPr>
                <w:spacing w:val="2"/>
                <w:sz w:val="28"/>
                <w:szCs w:val="28"/>
              </w:rPr>
              <w:t>Личная ответственность каждого человека за со</w:t>
            </w:r>
            <w:r w:rsidRPr="006F5FD5">
              <w:rPr>
                <w:sz w:val="28"/>
                <w:szCs w:val="28"/>
              </w:rPr>
              <w:t xml:space="preserve">хранение и укрепление своего физического и нравственного здоровья.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 xml:space="preserve">Физическая культура, закаливание, игры на воздухе как условие сохранения и укрепления </w:t>
            </w:r>
            <w:r w:rsidRPr="006F5FD5">
              <w:rPr>
                <w:spacing w:val="2"/>
                <w:sz w:val="28"/>
                <w:szCs w:val="28"/>
              </w:rPr>
              <w:t>здоровья.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napToGrid w:val="0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Общее представление о строении тела человека.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after="20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pacing w:val="2"/>
                <w:sz w:val="28"/>
                <w:szCs w:val="28"/>
              </w:rPr>
              <w:t xml:space="preserve">Режим дня школьника, чередование труда и отдыха в </w:t>
            </w:r>
            <w:r w:rsidRPr="006F5FD5">
              <w:rPr>
                <w:sz w:val="28"/>
                <w:szCs w:val="28"/>
              </w:rPr>
              <w:t>режиме дня; личная гигиена.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autoSpaceDE w:val="0"/>
              <w:autoSpaceDN w:val="0"/>
              <w:adjustRightInd w:val="0"/>
              <w:textAlignment w:val="center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Ценность здоровья и здорового образа жизни.</w:t>
            </w:r>
            <w:r w:rsidRPr="006F5FD5">
              <w:rPr>
                <w:rFonts w:eastAsia="@Arial Unicode MS"/>
                <w:sz w:val="28"/>
                <w:szCs w:val="28"/>
              </w:rPr>
              <w:t xml:space="preserve"> Внимание, уважительное отношение к людям с ограниченными возможностями здоровья, забота о них</w:t>
            </w:r>
            <w:r w:rsidRPr="006F5FD5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51-55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93729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 xml:space="preserve">Первая </w:t>
            </w:r>
            <w:r w:rsidRPr="006F5FD5">
              <w:rPr>
                <w:spacing w:val="2"/>
                <w:sz w:val="28"/>
                <w:szCs w:val="28"/>
              </w:rPr>
              <w:t>помощь при легких травмах (</w:t>
            </w:r>
            <w:r w:rsidRPr="006F5FD5">
              <w:rPr>
                <w:iCs/>
                <w:spacing w:val="2"/>
                <w:sz w:val="28"/>
                <w:szCs w:val="28"/>
              </w:rPr>
              <w:t>ушиб</w:t>
            </w:r>
            <w:r w:rsidRPr="006F5FD5">
              <w:rPr>
                <w:spacing w:val="2"/>
                <w:sz w:val="28"/>
                <w:szCs w:val="28"/>
              </w:rPr>
              <w:t xml:space="preserve">, </w:t>
            </w:r>
            <w:r w:rsidRPr="006F5FD5">
              <w:rPr>
                <w:iCs/>
                <w:spacing w:val="2"/>
                <w:sz w:val="28"/>
                <w:szCs w:val="28"/>
              </w:rPr>
              <w:t>порез</w:t>
            </w:r>
            <w:r w:rsidRPr="006F5FD5">
              <w:rPr>
                <w:spacing w:val="2"/>
                <w:sz w:val="28"/>
                <w:szCs w:val="28"/>
              </w:rPr>
              <w:t xml:space="preserve">, </w:t>
            </w:r>
            <w:r w:rsidRPr="006F5FD5">
              <w:rPr>
                <w:iCs/>
                <w:spacing w:val="2"/>
                <w:sz w:val="28"/>
                <w:szCs w:val="28"/>
              </w:rPr>
              <w:t>ожог</w:t>
            </w:r>
            <w:r w:rsidRPr="006F5FD5">
              <w:rPr>
                <w:spacing w:val="2"/>
                <w:sz w:val="28"/>
                <w:szCs w:val="28"/>
              </w:rPr>
              <w:t xml:space="preserve">), </w:t>
            </w:r>
            <w:r w:rsidRPr="006F5FD5">
              <w:rPr>
                <w:iCs/>
                <w:spacing w:val="2"/>
                <w:sz w:val="28"/>
                <w:szCs w:val="28"/>
              </w:rPr>
              <w:t>обмора</w:t>
            </w:r>
            <w:r w:rsidRPr="006F5FD5">
              <w:rPr>
                <w:iCs/>
                <w:sz w:val="28"/>
                <w:szCs w:val="28"/>
              </w:rPr>
              <w:t>живании</w:t>
            </w:r>
            <w:r w:rsidRPr="006F5FD5">
              <w:rPr>
                <w:sz w:val="28"/>
                <w:szCs w:val="28"/>
              </w:rPr>
              <w:t xml:space="preserve">, </w:t>
            </w:r>
            <w:r w:rsidRPr="006F5FD5">
              <w:rPr>
                <w:iCs/>
                <w:sz w:val="28"/>
                <w:szCs w:val="28"/>
              </w:rPr>
              <w:t>перегреве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93729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rPr>
                <w:rFonts w:eastAsia="@Arial Unicode MS"/>
                <w:sz w:val="28"/>
                <w:szCs w:val="28"/>
              </w:rPr>
            </w:pPr>
            <w:r w:rsidRPr="006F5FD5">
              <w:rPr>
                <w:sz w:val="28"/>
                <w:szCs w:val="28"/>
              </w:rPr>
              <w:t>Номера телефонов экстренной помощи.</w:t>
            </w:r>
            <w:r w:rsidRPr="006F5FD5">
              <w:rPr>
                <w:rFonts w:eastAsia="@Arial Unicode MS"/>
                <w:sz w:val="28"/>
                <w:szCs w:val="28"/>
              </w:rPr>
              <w:t xml:space="preserve"> Гигиена систем органов.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93729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Измерение температуры тела человека, частоты пульса.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Святыни городов России.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Характеристика отдельных исторических событий, связанных с Москвой (основание Москвы, строительство Кремля и др.). Расположение Москвы на карте. Герб Москвы.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tabs>
                <w:tab w:val="left" w:leader="dot" w:pos="624"/>
              </w:tabs>
              <w:rPr>
                <w:rFonts w:eastAsia="@Arial Unicode MS"/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Водоемы, их разнообразие (океан, море, река, озеро, пруд); использование человеком. 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  <w:tcBorders>
              <w:bottom w:val="nil"/>
            </w:tcBorders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690" w:type="dxa"/>
            <w:tcBorders>
              <w:bottom w:val="nil"/>
            </w:tcBorders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>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      </w:r>
            <w:r w:rsidRPr="006F5FD5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863C75" w:rsidTr="00937294">
        <w:tblPrEx>
          <w:tblLook w:val="01E0"/>
        </w:tblPrEx>
        <w:tc>
          <w:tcPr>
            <w:tcW w:w="1073" w:type="dxa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6690" w:type="dxa"/>
          </w:tcPr>
          <w:p w:rsidR="00743F8A" w:rsidRPr="006F5FD5" w:rsidRDefault="00743F8A" w:rsidP="008F4253">
            <w:pPr>
              <w:autoSpaceDE w:val="0"/>
              <w:autoSpaceDN w:val="0"/>
              <w:adjustRightInd w:val="0"/>
              <w:textAlignment w:val="center"/>
              <w:rPr>
                <w:sz w:val="28"/>
                <w:szCs w:val="28"/>
              </w:rPr>
            </w:pPr>
            <w:r w:rsidRPr="006F5FD5">
              <w:rPr>
                <w:rFonts w:eastAsia="@Arial Unicode MS"/>
                <w:sz w:val="28"/>
                <w:szCs w:val="28"/>
              </w:rPr>
              <w:t xml:space="preserve">Общее представление о многообразии стран, народов, религий на Земле. </w:t>
            </w:r>
          </w:p>
          <w:p w:rsidR="00743F8A" w:rsidRPr="006F5FD5" w:rsidRDefault="00743F8A" w:rsidP="008F4253">
            <w:pPr>
              <w:widowControl w:val="0"/>
              <w:autoSpaceDE w:val="0"/>
              <w:autoSpaceDN w:val="0"/>
              <w:adjustRightInd w:val="0"/>
              <w:ind w:firstLine="99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743F8A" w:rsidRPr="006F5FD5" w:rsidRDefault="00743F8A" w:rsidP="006F5FD5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snapToGrid w:val="0"/>
                <w:sz w:val="28"/>
                <w:szCs w:val="28"/>
              </w:rPr>
            </w:pPr>
            <w:r w:rsidRPr="006F5FD5">
              <w:rPr>
                <w:snapToGrid w:val="0"/>
                <w:sz w:val="28"/>
                <w:szCs w:val="28"/>
              </w:rPr>
              <w:t>1</w:t>
            </w:r>
          </w:p>
        </w:tc>
      </w:tr>
    </w:tbl>
    <w:p w:rsidR="00743F8A" w:rsidRDefault="00743F8A">
      <w:pPr>
        <w:rPr>
          <w:sz w:val="28"/>
          <w:szCs w:val="28"/>
        </w:rPr>
      </w:pPr>
    </w:p>
    <w:p w:rsidR="00743F8A" w:rsidRDefault="00743F8A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6959"/>
        <w:gridCol w:w="1607"/>
      </w:tblGrid>
      <w:tr w:rsidR="00743F8A" w:rsidRPr="006838B9" w:rsidTr="007C3FA9">
        <w:trPr>
          <w:trHeight w:val="426"/>
        </w:trPr>
        <w:tc>
          <w:tcPr>
            <w:tcW w:w="9464" w:type="dxa"/>
            <w:gridSpan w:val="3"/>
            <w:noWrap/>
          </w:tcPr>
          <w:p w:rsidR="00743F8A" w:rsidRPr="00EA63C0" w:rsidRDefault="00743F8A" w:rsidP="006743F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4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№п/п</w:t>
            </w:r>
          </w:p>
        </w:tc>
        <w:tc>
          <w:tcPr>
            <w:tcW w:w="6959" w:type="dxa"/>
            <w:vAlign w:val="center"/>
          </w:tcPr>
          <w:p w:rsidR="00743F8A" w:rsidRPr="007C3FA9" w:rsidRDefault="00743F8A" w:rsidP="008F425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1607" w:type="dxa"/>
            <w:vAlign w:val="center"/>
          </w:tcPr>
          <w:p w:rsidR="00743F8A" w:rsidRPr="007C3FA9" w:rsidRDefault="00743F8A" w:rsidP="007C3F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</w:rPr>
              <w:t>-</w:t>
            </w:r>
            <w:r w:rsidRPr="007C3FA9">
              <w:rPr>
                <w:sz w:val="28"/>
                <w:szCs w:val="28"/>
              </w:rPr>
              <w:t>во часов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Духовно-нравственные ценности в семейной культуре народов России и мира. Общество –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2-3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Названия разных народов, проживающих в данной местности, их обычаи, характерные особенности быта.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5-6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Права ребенка.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8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Человек – член общества, носитель и создатель культуры.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9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Россия на карте, государственная граница России.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10-11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Страны и народы мира.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12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Картины быта, труда, духовно-нравственные и культурные традиции людей в разные исторические времена.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13-14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Погода, ее составляющие (температура воздуха, облачность, осадки, ветер).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15-16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Формы земной поверхности: равнины, горы, холмы, овраги.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Значение воздуха для растений, животных, человека.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18-19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Состояния воды, ее распространение в природе, значение для живых организмов и хозяйственной жизни человека.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20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Водоемы родного края (названия, краткая характеристика на основе наблюдений).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Круговорот воды в природе.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22-23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      </w:r>
          </w:p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Особенности поверхности родного края (краткая характеристика на основе наблюдений).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25-26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Дикорастущие и культурные растения.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Формы земной поверхности: равнины, горы, холмы, овраги (общее представление, условное обозначение равнин и гор на карте).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28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Природные зоны России.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29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Материки и океаны, их названия, расположение на глобусе и карте.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30-31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Духовно-нравственные и культурные ценности – основа жизнеспособности общества.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32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Личная ответственность каждого человека за сохранность природы.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33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Посильное участие в охране природы.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Красная книга России, ее значение, отдельные представители растений и животных Красной книги.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35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Заповедники, национальные парки, их роль в охране природы.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Счет лет в истории.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38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История Отечества.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39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История Отечества.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40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color w:val="FF000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Города России.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Характеристика отдельных исторических событий, связанных с Москвой (основание Москвы, строительство Кремля и др.).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42-43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Москва – столица России. Святыни Москвы – святыни России.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Достопримечательности Москвы: Кремль, Красная площадь, Большой театр и др.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45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b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Святыни городов России.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color w:val="FF000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История Отечества.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color w:val="FF0000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48-50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3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51-52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b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53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54-56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Выдающиеся люди разных эпох как носители базовых национальных ценностей.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3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57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Особенности труда людей родного края, их профессии.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58-59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Проведение дня памяти выдающегося земляка.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60-61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Важные сведения из истории родного края.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62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tabs>
                <w:tab w:val="left" w:leader="dot" w:pos="624"/>
              </w:tabs>
              <w:ind w:firstLine="354"/>
              <w:jc w:val="both"/>
              <w:rPr>
                <w:rFonts w:eastAsia="@Arial Unicode MS"/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 xml:space="preserve">Санкт-Петербург: достопримечательности (Зимний дворец, памятник Петру I – Медный всадник, </w:t>
            </w:r>
            <w:r w:rsidRPr="007C3FA9">
              <w:rPr>
                <w:rFonts w:eastAsia="@Arial Unicode MS"/>
                <w:i/>
                <w:iCs/>
                <w:sz w:val="28"/>
                <w:szCs w:val="28"/>
              </w:rPr>
              <w:t>разводные мосты через Неву</w:t>
            </w:r>
            <w:r w:rsidRPr="007C3FA9">
              <w:rPr>
                <w:rFonts w:eastAsia="@Arial Unicode MS"/>
                <w:sz w:val="28"/>
                <w:szCs w:val="28"/>
              </w:rPr>
              <w:t xml:space="preserve"> и др.), города Золотого кольца России (по выбору). 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1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63-64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Города России.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65-66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rPr>
                <w:sz w:val="28"/>
                <w:szCs w:val="28"/>
              </w:rPr>
            </w:pPr>
            <w:r w:rsidRPr="007C3FA9">
              <w:rPr>
                <w:rFonts w:eastAsia="@Arial Unicode MS"/>
                <w:sz w:val="28"/>
                <w:szCs w:val="28"/>
              </w:rPr>
              <w:t>Понимание того, как складывается и развивается культура общества и каждого его члена.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  <w:tr w:rsidR="00743F8A" w:rsidRPr="007C3FA9" w:rsidTr="007C3FA9">
        <w:tblPrEx>
          <w:tblLook w:val="01E0"/>
        </w:tblPrEx>
        <w:tc>
          <w:tcPr>
            <w:tcW w:w="898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67-68</w:t>
            </w:r>
          </w:p>
        </w:tc>
        <w:tc>
          <w:tcPr>
            <w:tcW w:w="6959" w:type="dxa"/>
          </w:tcPr>
          <w:p w:rsidR="00743F8A" w:rsidRPr="007C3FA9" w:rsidRDefault="00743F8A" w:rsidP="008F4253">
            <w:pPr>
              <w:autoSpaceDE w:val="0"/>
              <w:autoSpaceDN w:val="0"/>
              <w:ind w:firstLine="354"/>
              <w:jc w:val="both"/>
              <w:rPr>
                <w:snapToGrid w:val="0"/>
                <w:sz w:val="28"/>
                <w:szCs w:val="28"/>
              </w:rPr>
            </w:pPr>
            <w:r w:rsidRPr="007C3FA9">
              <w:rPr>
                <w:sz w:val="28"/>
                <w:szCs w:val="28"/>
              </w:rPr>
              <w:t>Забота о здоровье и безопасность окружающих людей.</w:t>
            </w:r>
          </w:p>
        </w:tc>
        <w:tc>
          <w:tcPr>
            <w:tcW w:w="1607" w:type="dxa"/>
          </w:tcPr>
          <w:p w:rsidR="00743F8A" w:rsidRPr="007C3FA9" w:rsidRDefault="00743F8A" w:rsidP="008F4253">
            <w:pPr>
              <w:autoSpaceDE w:val="0"/>
              <w:autoSpaceDN w:val="0"/>
              <w:spacing w:line="360" w:lineRule="auto"/>
              <w:jc w:val="center"/>
              <w:rPr>
                <w:snapToGrid w:val="0"/>
                <w:sz w:val="28"/>
                <w:szCs w:val="28"/>
              </w:rPr>
            </w:pPr>
            <w:r w:rsidRPr="007C3FA9">
              <w:rPr>
                <w:snapToGrid w:val="0"/>
                <w:sz w:val="28"/>
                <w:szCs w:val="28"/>
              </w:rPr>
              <w:t>2</w:t>
            </w:r>
          </w:p>
        </w:tc>
      </w:tr>
    </w:tbl>
    <w:p w:rsidR="00743F8A" w:rsidRPr="007C3FA9" w:rsidRDefault="00743F8A">
      <w:pPr>
        <w:rPr>
          <w:sz w:val="28"/>
          <w:szCs w:val="28"/>
        </w:rPr>
      </w:pPr>
    </w:p>
    <w:sectPr w:rsidR="00743F8A" w:rsidRPr="007C3FA9" w:rsidSect="00F678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F441B"/>
    <w:multiLevelType w:val="hybridMultilevel"/>
    <w:tmpl w:val="1E3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994912"/>
    <w:multiLevelType w:val="hybridMultilevel"/>
    <w:tmpl w:val="D1D42C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796C30"/>
    <w:multiLevelType w:val="hybridMultilevel"/>
    <w:tmpl w:val="9952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BA4856"/>
    <w:multiLevelType w:val="hybridMultilevel"/>
    <w:tmpl w:val="AF3E7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82E285C"/>
    <w:multiLevelType w:val="hybridMultilevel"/>
    <w:tmpl w:val="3740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2F0DE7"/>
    <w:multiLevelType w:val="hybridMultilevel"/>
    <w:tmpl w:val="F6605030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71E23067"/>
    <w:multiLevelType w:val="hybridMultilevel"/>
    <w:tmpl w:val="2812C79E"/>
    <w:lvl w:ilvl="0" w:tplc="9EF49C26">
      <w:start w:val="1"/>
      <w:numFmt w:val="decimal"/>
      <w:lvlText w:val="%1."/>
      <w:lvlJc w:val="left"/>
      <w:pPr>
        <w:ind w:left="1146" w:hanging="360"/>
      </w:pPr>
      <w:rPr>
        <w:rFonts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>
    <w:nsid w:val="7E490D8A"/>
    <w:multiLevelType w:val="hybridMultilevel"/>
    <w:tmpl w:val="2FBA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6145"/>
    <w:rsid w:val="00005E15"/>
    <w:rsid w:val="00011CCF"/>
    <w:rsid w:val="00012122"/>
    <w:rsid w:val="00013141"/>
    <w:rsid w:val="00052463"/>
    <w:rsid w:val="000616DD"/>
    <w:rsid w:val="0006272E"/>
    <w:rsid w:val="000917E4"/>
    <w:rsid w:val="000B5711"/>
    <w:rsid w:val="000C5EEA"/>
    <w:rsid w:val="000D1A01"/>
    <w:rsid w:val="000D4D19"/>
    <w:rsid w:val="000E7E91"/>
    <w:rsid w:val="00100AA6"/>
    <w:rsid w:val="00107BE0"/>
    <w:rsid w:val="001340DB"/>
    <w:rsid w:val="001437AB"/>
    <w:rsid w:val="001563A8"/>
    <w:rsid w:val="00163416"/>
    <w:rsid w:val="001841F7"/>
    <w:rsid w:val="00184A71"/>
    <w:rsid w:val="0019433A"/>
    <w:rsid w:val="001A656C"/>
    <w:rsid w:val="001C724A"/>
    <w:rsid w:val="001D25D2"/>
    <w:rsid w:val="002267C4"/>
    <w:rsid w:val="002317AA"/>
    <w:rsid w:val="00231DF5"/>
    <w:rsid w:val="00237465"/>
    <w:rsid w:val="00257F8C"/>
    <w:rsid w:val="002A7899"/>
    <w:rsid w:val="002B0D3D"/>
    <w:rsid w:val="002C5232"/>
    <w:rsid w:val="002D59C2"/>
    <w:rsid w:val="002E1667"/>
    <w:rsid w:val="00323100"/>
    <w:rsid w:val="00342D99"/>
    <w:rsid w:val="003476F2"/>
    <w:rsid w:val="00351E45"/>
    <w:rsid w:val="00375003"/>
    <w:rsid w:val="00377F49"/>
    <w:rsid w:val="003B2B4B"/>
    <w:rsid w:val="003B7D69"/>
    <w:rsid w:val="003C0745"/>
    <w:rsid w:val="003C423B"/>
    <w:rsid w:val="003E5289"/>
    <w:rsid w:val="003E7F41"/>
    <w:rsid w:val="003F2AFC"/>
    <w:rsid w:val="004012D1"/>
    <w:rsid w:val="0040569A"/>
    <w:rsid w:val="004162F7"/>
    <w:rsid w:val="0042323A"/>
    <w:rsid w:val="004416C1"/>
    <w:rsid w:val="00452670"/>
    <w:rsid w:val="0045454B"/>
    <w:rsid w:val="004902B1"/>
    <w:rsid w:val="004B22D8"/>
    <w:rsid w:val="004C205C"/>
    <w:rsid w:val="00527698"/>
    <w:rsid w:val="005401CC"/>
    <w:rsid w:val="0054077A"/>
    <w:rsid w:val="00541D0E"/>
    <w:rsid w:val="00557F36"/>
    <w:rsid w:val="005B2EB7"/>
    <w:rsid w:val="005B482A"/>
    <w:rsid w:val="005B77AF"/>
    <w:rsid w:val="005C69EB"/>
    <w:rsid w:val="005D5E27"/>
    <w:rsid w:val="005F23FE"/>
    <w:rsid w:val="006121C9"/>
    <w:rsid w:val="006131F0"/>
    <w:rsid w:val="0062146A"/>
    <w:rsid w:val="006243CC"/>
    <w:rsid w:val="0063257F"/>
    <w:rsid w:val="00652CEE"/>
    <w:rsid w:val="006743F2"/>
    <w:rsid w:val="00677806"/>
    <w:rsid w:val="006838B9"/>
    <w:rsid w:val="00685FF7"/>
    <w:rsid w:val="006A2FC8"/>
    <w:rsid w:val="006A4D26"/>
    <w:rsid w:val="006B1E20"/>
    <w:rsid w:val="006B2A69"/>
    <w:rsid w:val="006C5763"/>
    <w:rsid w:val="006C7734"/>
    <w:rsid w:val="006F5FD5"/>
    <w:rsid w:val="00704B0D"/>
    <w:rsid w:val="0072244F"/>
    <w:rsid w:val="007261C4"/>
    <w:rsid w:val="00743F8A"/>
    <w:rsid w:val="007753DB"/>
    <w:rsid w:val="007833D1"/>
    <w:rsid w:val="007905BA"/>
    <w:rsid w:val="00797ECB"/>
    <w:rsid w:val="007A60A5"/>
    <w:rsid w:val="007B1D37"/>
    <w:rsid w:val="007B2C43"/>
    <w:rsid w:val="007C3FA9"/>
    <w:rsid w:val="007F26C9"/>
    <w:rsid w:val="00807C11"/>
    <w:rsid w:val="00816611"/>
    <w:rsid w:val="00831FA6"/>
    <w:rsid w:val="00834D77"/>
    <w:rsid w:val="00840B04"/>
    <w:rsid w:val="00863C75"/>
    <w:rsid w:val="008666F5"/>
    <w:rsid w:val="008749B0"/>
    <w:rsid w:val="0087770A"/>
    <w:rsid w:val="00882003"/>
    <w:rsid w:val="008947BD"/>
    <w:rsid w:val="008A7B7A"/>
    <w:rsid w:val="008C0BAF"/>
    <w:rsid w:val="008F01CE"/>
    <w:rsid w:val="008F4253"/>
    <w:rsid w:val="009109B3"/>
    <w:rsid w:val="00937294"/>
    <w:rsid w:val="0094274F"/>
    <w:rsid w:val="00954418"/>
    <w:rsid w:val="00954990"/>
    <w:rsid w:val="00957B34"/>
    <w:rsid w:val="00957D80"/>
    <w:rsid w:val="00984FEF"/>
    <w:rsid w:val="009A4F10"/>
    <w:rsid w:val="009B0659"/>
    <w:rsid w:val="009B66F6"/>
    <w:rsid w:val="009C49B6"/>
    <w:rsid w:val="009C726E"/>
    <w:rsid w:val="009D4A0C"/>
    <w:rsid w:val="009D5561"/>
    <w:rsid w:val="009E32B7"/>
    <w:rsid w:val="00A04C8A"/>
    <w:rsid w:val="00A17F71"/>
    <w:rsid w:val="00A44890"/>
    <w:rsid w:val="00A46145"/>
    <w:rsid w:val="00A57462"/>
    <w:rsid w:val="00A80080"/>
    <w:rsid w:val="00A87A29"/>
    <w:rsid w:val="00A91922"/>
    <w:rsid w:val="00AF1A0B"/>
    <w:rsid w:val="00AF6BD9"/>
    <w:rsid w:val="00B04CB3"/>
    <w:rsid w:val="00B35FE3"/>
    <w:rsid w:val="00B43901"/>
    <w:rsid w:val="00B630CB"/>
    <w:rsid w:val="00B64145"/>
    <w:rsid w:val="00B951CB"/>
    <w:rsid w:val="00BD3307"/>
    <w:rsid w:val="00BD7394"/>
    <w:rsid w:val="00C20C3B"/>
    <w:rsid w:val="00C42699"/>
    <w:rsid w:val="00C4443A"/>
    <w:rsid w:val="00C6263C"/>
    <w:rsid w:val="00C63587"/>
    <w:rsid w:val="00CB2164"/>
    <w:rsid w:val="00CB2B6B"/>
    <w:rsid w:val="00CB53CD"/>
    <w:rsid w:val="00CB6752"/>
    <w:rsid w:val="00CC7284"/>
    <w:rsid w:val="00CE057C"/>
    <w:rsid w:val="00CE3F14"/>
    <w:rsid w:val="00D260C6"/>
    <w:rsid w:val="00D2789A"/>
    <w:rsid w:val="00D3723C"/>
    <w:rsid w:val="00D4521B"/>
    <w:rsid w:val="00D568A5"/>
    <w:rsid w:val="00D96CE8"/>
    <w:rsid w:val="00DA47B4"/>
    <w:rsid w:val="00DB1BE0"/>
    <w:rsid w:val="00DB3F94"/>
    <w:rsid w:val="00DB5DF7"/>
    <w:rsid w:val="00DB6529"/>
    <w:rsid w:val="00DF5EEE"/>
    <w:rsid w:val="00E357E8"/>
    <w:rsid w:val="00E417D8"/>
    <w:rsid w:val="00E57848"/>
    <w:rsid w:val="00E7065A"/>
    <w:rsid w:val="00E714C7"/>
    <w:rsid w:val="00E940A8"/>
    <w:rsid w:val="00E96601"/>
    <w:rsid w:val="00EA2646"/>
    <w:rsid w:val="00EA3FAE"/>
    <w:rsid w:val="00EA63C0"/>
    <w:rsid w:val="00EA776F"/>
    <w:rsid w:val="00EB396B"/>
    <w:rsid w:val="00EB45BC"/>
    <w:rsid w:val="00F067D8"/>
    <w:rsid w:val="00F24D15"/>
    <w:rsid w:val="00F26997"/>
    <w:rsid w:val="00F41AA6"/>
    <w:rsid w:val="00F44758"/>
    <w:rsid w:val="00F57152"/>
    <w:rsid w:val="00F6784E"/>
    <w:rsid w:val="00F67CF2"/>
    <w:rsid w:val="00F823CB"/>
    <w:rsid w:val="00F83A10"/>
    <w:rsid w:val="00F91594"/>
    <w:rsid w:val="00FD517B"/>
    <w:rsid w:val="00FD5530"/>
    <w:rsid w:val="00FD5891"/>
    <w:rsid w:val="00FF1692"/>
    <w:rsid w:val="00FF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14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сновной"/>
    <w:basedOn w:val="Normal"/>
    <w:link w:val="a0"/>
    <w:uiPriority w:val="99"/>
    <w:rsid w:val="00A46145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A4614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"/>
    <w:uiPriority w:val="99"/>
    <w:rsid w:val="00A46145"/>
    <w:rPr>
      <w:i/>
      <w:iCs/>
    </w:rPr>
  </w:style>
  <w:style w:type="character" w:customStyle="1" w:styleId="Zag11">
    <w:name w:val="Zag_11"/>
    <w:uiPriority w:val="99"/>
    <w:rsid w:val="00A46145"/>
    <w:rPr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46145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46145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A46145"/>
    <w:pPr>
      <w:numPr>
        <w:numId w:val="1"/>
      </w:numPr>
      <w:spacing w:line="360" w:lineRule="auto"/>
      <w:jc w:val="both"/>
      <w:outlineLvl w:val="1"/>
    </w:pPr>
    <w:rPr>
      <w:sz w:val="28"/>
    </w:rPr>
  </w:style>
  <w:style w:type="character" w:customStyle="1" w:styleId="a0">
    <w:name w:val="Основной Знак"/>
    <w:link w:val="a"/>
    <w:uiPriority w:val="99"/>
    <w:locked/>
    <w:rsid w:val="00A46145"/>
    <w:rPr>
      <w:rFonts w:ascii="NewtonCSanPin" w:hAnsi="NewtonCSanPin"/>
      <w:color w:val="000000"/>
      <w:sz w:val="21"/>
      <w:lang w:eastAsia="ru-RU"/>
    </w:rPr>
  </w:style>
  <w:style w:type="paragraph" w:customStyle="1" w:styleId="zag4">
    <w:name w:val="zag_4"/>
    <w:basedOn w:val="Normal"/>
    <w:uiPriority w:val="99"/>
    <w:rsid w:val="00CB53CD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table" w:styleId="TableGrid">
    <w:name w:val="Table Grid"/>
    <w:basedOn w:val="TableNormal"/>
    <w:uiPriority w:val="99"/>
    <w:rsid w:val="007B2C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42D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17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24</Pages>
  <Words>5540</Words>
  <Characters>31584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2019-11-17T14:25:00Z</dcterms:created>
  <dcterms:modified xsi:type="dcterms:W3CDTF">2019-12-23T06:49:00Z</dcterms:modified>
</cp:coreProperties>
</file>